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EE417" w14:textId="77777777" w:rsidR="00CB2EC1" w:rsidRPr="000D0764" w:rsidRDefault="00CB2EC1" w:rsidP="00A229F8">
      <w:pPr>
        <w:rPr>
          <w:rFonts w:ascii="Sassoon Primary" w:hAnsi="Sassoon Primary"/>
          <w:b/>
          <w:sz w:val="36"/>
          <w:szCs w:val="36"/>
          <w:u w:val="single"/>
          <w:lang w:val="en-US"/>
        </w:rPr>
      </w:pPr>
      <w:bookmarkStart w:id="0" w:name="_GoBack"/>
      <w:bookmarkEnd w:id="0"/>
    </w:p>
    <w:p w14:paraId="161BD873" w14:textId="4D0BA5A5" w:rsidR="00F3369F" w:rsidRPr="000D0764" w:rsidRDefault="000D0764" w:rsidP="00F3369F">
      <w:pPr>
        <w:jc w:val="center"/>
        <w:rPr>
          <w:rFonts w:ascii="Sassoon Primary" w:hAnsi="Sassoon Primary" w:cstheme="minorHAnsi"/>
          <w:b/>
          <w:noProof/>
          <w:sz w:val="36"/>
          <w:szCs w:val="36"/>
          <w:u w:val="single"/>
          <w:lang w:val="en-US" w:eastAsia="de-DE"/>
        </w:rPr>
      </w:pPr>
      <w:r w:rsidRPr="000D0764">
        <w:rPr>
          <w:rFonts w:ascii="Sassoon Primary" w:hAnsi="Sassoon Primary"/>
          <w:b/>
          <w:sz w:val="36"/>
          <w:szCs w:val="36"/>
          <w:u w:val="single"/>
          <w:lang w:val="en-US"/>
        </w:rPr>
        <w:t>Elm Tree Primary School - Low Level Concern Form 2021_22</w:t>
      </w:r>
    </w:p>
    <w:p w14:paraId="52F1E381" w14:textId="1AE3A7B6" w:rsidR="00F3369F" w:rsidRDefault="00F3369F" w:rsidP="00F3369F">
      <w:pPr>
        <w:rPr>
          <w:rFonts w:ascii="Sassoon Primary" w:hAnsi="Sassoon Primary" w:cstheme="minorHAnsi"/>
          <w:b/>
          <w:noProof/>
          <w:sz w:val="44"/>
          <w:szCs w:val="44"/>
          <w:u w:val="single"/>
          <w:lang w:val="en-US" w:eastAsia="de-DE"/>
        </w:rPr>
      </w:pPr>
    </w:p>
    <w:p w14:paraId="314BDA03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bookmarkStart w:id="1" w:name="_Toc81907679"/>
      <w:r w:rsidRPr="00F3369F">
        <w:rPr>
          <w:rFonts w:ascii="Sassoon Primary" w:hAnsi="Sassoon Primary" w:cstheme="minorHAnsi"/>
          <w:noProof/>
          <w:lang w:val="en-GB" w:eastAsia="de-DE"/>
        </w:rPr>
        <w:t>Appendix C – Example Low Level Concerns Form</w:t>
      </w:r>
      <w:bookmarkEnd w:id="1"/>
    </w:p>
    <w:p w14:paraId="45F76441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</w:p>
    <w:p w14:paraId="3ECDF02C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>Low Level Concerns Form</w:t>
      </w:r>
    </w:p>
    <w:p w14:paraId="7D83AAA9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>Please use this form to share any concern – no matter how small, and even if no more than causing a sense of unease or a ‘nagging doubt’ – that an adult may have acted in a way that:</w:t>
      </w:r>
    </w:p>
    <w:p w14:paraId="3F371E10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</w:p>
    <w:p w14:paraId="408931A4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 xml:space="preserve">• is inconsistent with Elm Tree Community Primary School’s staff code of conduct, including inappropriate conduct outside of work, and </w:t>
      </w:r>
    </w:p>
    <w:p w14:paraId="6A4234A5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>• does not meet the allegation threshold, or is otherwise not serious enough to consider a referral to the LADO.</w:t>
      </w:r>
    </w:p>
    <w:p w14:paraId="08EA9681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</w:p>
    <w:p w14:paraId="2A9C904E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>You should provide a concise record – including brief context in which the low-level concern arose, and details which are chronological, and as precise and accurate as possible – of any such concern and relevant incident(s) (and please use a separate sheet if necessary).</w:t>
      </w:r>
    </w:p>
    <w:p w14:paraId="5358D813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</w:p>
    <w:p w14:paraId="126645A5" w14:textId="77777777" w:rsidR="00F3369F" w:rsidRPr="00F3369F" w:rsidRDefault="00F3369F" w:rsidP="00F3369F">
      <w:pPr>
        <w:rPr>
          <w:rFonts w:ascii="Sassoon Primary" w:hAnsi="Sassoon Primary" w:cstheme="minorHAnsi"/>
          <w:noProof/>
          <w:lang w:val="en-GB" w:eastAsia="de-DE"/>
        </w:rPr>
      </w:pPr>
      <w:r w:rsidRPr="00F3369F">
        <w:rPr>
          <w:rFonts w:ascii="Sassoon Primary" w:hAnsi="Sassoon Primary" w:cstheme="minorHAnsi"/>
          <w:noProof/>
          <w:lang w:val="en-GB" w:eastAsia="de-DE"/>
        </w:rPr>
        <w:t>The record should be signed, timed and dated.</w:t>
      </w:r>
    </w:p>
    <w:p w14:paraId="2AA5AF89" w14:textId="77777777" w:rsidR="00F3369F" w:rsidRDefault="00F3369F" w:rsidP="00F3369F">
      <w:pPr>
        <w:rPr>
          <w:rFonts w:ascii="Sassoon Primary" w:hAnsi="Sassoon Primary" w:cstheme="minorHAnsi"/>
          <w:b/>
          <w:noProof/>
          <w:sz w:val="44"/>
          <w:szCs w:val="44"/>
          <w:u w:val="single"/>
          <w:lang w:val="en-US" w:eastAsia="de-DE"/>
        </w:rPr>
      </w:pPr>
    </w:p>
    <w:p w14:paraId="03CBFFA7" w14:textId="21D36B0B" w:rsidR="00F3369F" w:rsidRDefault="00F3369F" w:rsidP="00F3369F">
      <w:pPr>
        <w:jc w:val="center"/>
        <w:rPr>
          <w:rFonts w:ascii="Sassoon Primary" w:hAnsi="Sassoon Primary" w:cstheme="minorHAnsi"/>
          <w:b/>
          <w:noProof/>
          <w:sz w:val="44"/>
          <w:szCs w:val="44"/>
          <w:u w:val="single"/>
          <w:lang w:val="en-US" w:eastAsia="de-DE"/>
        </w:rPr>
      </w:pPr>
      <w:r w:rsidRPr="00F3369F">
        <w:rPr>
          <w:rFonts w:ascii="Sassoon Primary" w:hAnsi="Sassoon Primary" w:cstheme="minorHAnsi"/>
          <w:b/>
          <w:noProof/>
          <w:sz w:val="44"/>
          <w:szCs w:val="44"/>
          <w:lang w:val="en-GB" w:eastAsia="en-GB"/>
        </w:rPr>
        <w:lastRenderedPageBreak/>
        <w:drawing>
          <wp:inline distT="0" distB="0" distL="0" distR="0" wp14:anchorId="77586DD6" wp14:editId="46400A2E">
            <wp:extent cx="6363335" cy="3715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9E0AE" w14:textId="77777777" w:rsidR="00F3369F" w:rsidRDefault="00F3369F" w:rsidP="00F3369F">
      <w:pPr>
        <w:jc w:val="center"/>
        <w:rPr>
          <w:rFonts w:ascii="Sassoon Primary" w:hAnsi="Sassoon Primary" w:cstheme="minorHAnsi"/>
          <w:b/>
          <w:noProof/>
          <w:sz w:val="44"/>
          <w:szCs w:val="44"/>
          <w:u w:val="single"/>
          <w:lang w:val="en-US" w:eastAsia="de-DE"/>
        </w:rPr>
      </w:pPr>
    </w:p>
    <w:p w14:paraId="270D8CAE" w14:textId="5DF4CB8E" w:rsidR="00F3369F" w:rsidRPr="00F3369F" w:rsidRDefault="00F3369F" w:rsidP="00F3369F">
      <w:pPr>
        <w:rPr>
          <w:rFonts w:ascii="Sassoon Primary" w:hAnsi="Sassoon Primary" w:cstheme="minorHAnsi"/>
          <w:b/>
          <w:noProof/>
          <w:sz w:val="44"/>
          <w:szCs w:val="44"/>
          <w:u w:val="single"/>
          <w:lang w:val="en-US" w:eastAsia="de-DE"/>
        </w:rPr>
      </w:pPr>
      <w:r w:rsidRPr="000342F0">
        <w:rPr>
          <w:rFonts w:ascii="Sassoon Primary" w:hAnsi="Sassoon Primary" w:cs="Graphik-Regular"/>
          <w:noProof/>
          <w:color w:val="000000"/>
          <w:sz w:val="19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31E5E6" wp14:editId="7C4D5DD3">
                <wp:simplePos x="0" y="0"/>
                <wp:positionH relativeFrom="column">
                  <wp:posOffset>0</wp:posOffset>
                </wp:positionH>
                <wp:positionV relativeFrom="paragraph">
                  <wp:posOffset>511810</wp:posOffset>
                </wp:positionV>
                <wp:extent cx="6332220" cy="1404620"/>
                <wp:effectExtent l="0" t="0" r="11430" b="222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E59A0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  <w:t>Action Taken:</w:t>
                            </w:r>
                          </w:p>
                          <w:p w14:paraId="61E136D3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801257B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F079794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14EF5EF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D3DC4B1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5AF7F3C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8B0FED5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92D09A5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FD7D7BB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67C0423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EB79F6F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56C54AC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7F8FAF6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25C09D37" w14:textId="77777777" w:rsidR="00F3369F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  <w:t>Signed:</w:t>
                            </w:r>
                          </w:p>
                          <w:p w14:paraId="695C058B" w14:textId="77777777" w:rsidR="00F3369F" w:rsidRPr="005F1748" w:rsidRDefault="00F3369F" w:rsidP="00F3369F">
                            <w:pP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raphik-Regular" w:hAnsi="Graphik-Regular" w:cs="Graphik-Regular"/>
                                <w:color w:val="000000"/>
                                <w:sz w:val="19"/>
                                <w:szCs w:val="19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31E5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.3pt;width:49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">
                <v:textbox style="mso-fit-shape-to-text:t">
                  <w:txbxContent>
                    <w:p w14:paraId="7C9E59A0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  <w:t>Action Taken:</w:t>
                      </w:r>
                    </w:p>
                    <w:p w14:paraId="61E136D3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1801257B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7F079794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614EF5EF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2D3DC4B1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35AF7F3C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28B0FED5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292D09A5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3FD7D7BB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567C0423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6EB79F6F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156C54AC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77F8FAF6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</w:p>
                    <w:p w14:paraId="25C09D37" w14:textId="77777777" w:rsidR="00F3369F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  <w:t>Signed:</w:t>
                      </w:r>
                    </w:p>
                    <w:p w14:paraId="695C058B" w14:textId="77777777" w:rsidR="00F3369F" w:rsidRPr="005F1748" w:rsidRDefault="00F3369F" w:rsidP="00F3369F">
                      <w:pP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Graphik-Regular" w:hAnsi="Graphik-Regular" w:cs="Graphik-Regular"/>
                          <w:color w:val="000000"/>
                          <w:sz w:val="19"/>
                          <w:szCs w:val="19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369F" w:rsidRPr="00F3369F" w:rsidSect="00DF48B5">
      <w:headerReference w:type="default" r:id="rId9"/>
      <w:headerReference w:type="first" r:id="rId10"/>
      <w:footerReference w:type="first" r:id="rId11"/>
      <w:type w:val="continuous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E1A3F" w14:textId="77777777" w:rsidR="00AE31B9" w:rsidRDefault="00AE31B9" w:rsidP="002C5718">
      <w:pPr>
        <w:spacing w:after="0" w:line="240" w:lineRule="auto"/>
      </w:pPr>
      <w:r>
        <w:separator/>
      </w:r>
    </w:p>
  </w:endnote>
  <w:endnote w:type="continuationSeparator" w:id="0">
    <w:p w14:paraId="13713A66" w14:textId="77777777" w:rsidR="00AE31B9" w:rsidRDefault="00AE31B9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B1F3E" w14:textId="77777777" w:rsidR="00CE053E" w:rsidRDefault="00794BB0">
    <w:pPr>
      <w:pStyle w:val="Footer"/>
    </w:pP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62336" behindDoc="0" locked="0" layoutInCell="1" allowOverlap="1" wp14:anchorId="3FB149C5" wp14:editId="0F67D619">
          <wp:simplePos x="0" y="0"/>
          <wp:positionH relativeFrom="column">
            <wp:posOffset>5713412</wp:posOffset>
          </wp:positionH>
          <wp:positionV relativeFrom="paragraph">
            <wp:posOffset>258445</wp:posOffset>
          </wp:positionV>
          <wp:extent cx="1308735" cy="499745"/>
          <wp:effectExtent l="0" t="0" r="5715" b="0"/>
          <wp:wrapNone/>
          <wp:docPr id="4" name="Picture 4" descr="IIP-Award-Brand-Mark-Gold-Boxed-Pantone-871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IP-Award-Brand-Mark-Gold-Boxed-Pantone-871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60288" behindDoc="0" locked="0" layoutInCell="1" allowOverlap="1" wp14:anchorId="1D8D3428" wp14:editId="4D16A96A">
          <wp:simplePos x="0" y="0"/>
          <wp:positionH relativeFrom="column">
            <wp:posOffset>5153978</wp:posOffset>
          </wp:positionH>
          <wp:positionV relativeFrom="paragraph">
            <wp:posOffset>258445</wp:posOffset>
          </wp:positionV>
          <wp:extent cx="507365" cy="499745"/>
          <wp:effectExtent l="0" t="0" r="6985" b="0"/>
          <wp:wrapNone/>
          <wp:docPr id="5" name="Picture 5" descr="shine-logo-300x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hine-logo-300x3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64384" behindDoc="0" locked="0" layoutInCell="1" allowOverlap="1" wp14:anchorId="796E1AE6" wp14:editId="100AF021">
          <wp:simplePos x="0" y="0"/>
          <wp:positionH relativeFrom="column">
            <wp:posOffset>4253548</wp:posOffset>
          </wp:positionH>
          <wp:positionV relativeFrom="paragraph">
            <wp:posOffset>261620</wp:posOffset>
          </wp:positionV>
          <wp:extent cx="873760" cy="499745"/>
          <wp:effectExtent l="0" t="0" r="2540" b="0"/>
          <wp:wrapNone/>
          <wp:docPr id="6" name="Picture 6" descr="Team-Te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am-Teach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66432" behindDoc="0" locked="0" layoutInCell="1" allowOverlap="1" wp14:anchorId="0EAADE29" wp14:editId="4C1978E6">
          <wp:simplePos x="0" y="0"/>
          <wp:positionH relativeFrom="column">
            <wp:posOffset>3669347</wp:posOffset>
          </wp:positionH>
          <wp:positionV relativeFrom="paragraph">
            <wp:posOffset>257810</wp:posOffset>
          </wp:positionV>
          <wp:extent cx="500380" cy="500380"/>
          <wp:effectExtent l="0" t="0" r="0" b="0"/>
          <wp:wrapNone/>
          <wp:docPr id="7" name="Picture 7" descr="School-SafetyMARK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chool-SafetyMARK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68480" behindDoc="0" locked="0" layoutInCell="1" allowOverlap="1" wp14:anchorId="083FFDA1" wp14:editId="19F1B673">
          <wp:simplePos x="0" y="0"/>
          <wp:positionH relativeFrom="column">
            <wp:posOffset>3080067</wp:posOffset>
          </wp:positionH>
          <wp:positionV relativeFrom="paragraph">
            <wp:posOffset>260985</wp:posOffset>
          </wp:positionV>
          <wp:extent cx="501015" cy="499745"/>
          <wp:effectExtent l="0" t="0" r="0" b="0"/>
          <wp:wrapNone/>
          <wp:docPr id="8" name="Picture 8" descr="LPPA-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PPA-logo-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36576" distB="36576" distL="36576" distR="36576" simplePos="0" relativeHeight="251670528" behindDoc="0" locked="0" layoutInCell="1" allowOverlap="1" wp14:anchorId="68F10CA7" wp14:editId="027F4953">
          <wp:simplePos x="0" y="0"/>
          <wp:positionH relativeFrom="column">
            <wp:posOffset>2481262</wp:posOffset>
          </wp:positionH>
          <wp:positionV relativeFrom="paragraph">
            <wp:posOffset>258445</wp:posOffset>
          </wp:positionV>
          <wp:extent cx="494030" cy="494030"/>
          <wp:effectExtent l="0" t="0" r="1270" b="1270"/>
          <wp:wrapNone/>
          <wp:docPr id="9" name="Picture 9" descr="arts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s counci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72576" behindDoc="0" locked="0" layoutInCell="1" allowOverlap="1" wp14:anchorId="682CA2C8" wp14:editId="136DC441">
          <wp:simplePos x="0" y="0"/>
          <wp:positionH relativeFrom="column">
            <wp:posOffset>1034732</wp:posOffset>
          </wp:positionH>
          <wp:positionV relativeFrom="paragraph">
            <wp:posOffset>144145</wp:posOffset>
          </wp:positionV>
          <wp:extent cx="1367155" cy="688975"/>
          <wp:effectExtent l="0" t="0" r="4445" b="0"/>
          <wp:wrapNone/>
          <wp:docPr id="10" name="Picture 10" descr="ofsted-logo-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-logo-201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96A">
      <w:rPr>
        <w:noProof/>
        <w:lang w:val="en-GB" w:eastAsia="en-GB"/>
      </w:rPr>
      <w:drawing>
        <wp:anchor distT="0" distB="0" distL="114300" distR="114300" simplePos="0" relativeHeight="251674624" behindDoc="0" locked="0" layoutInCell="1" allowOverlap="1" wp14:anchorId="750EA3D0" wp14:editId="4DAF573A">
          <wp:simplePos x="0" y="0"/>
          <wp:positionH relativeFrom="page">
            <wp:align>left</wp:align>
          </wp:positionH>
          <wp:positionV relativeFrom="margin">
            <wp:posOffset>7703185</wp:posOffset>
          </wp:positionV>
          <wp:extent cx="1699895" cy="153035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rman_templates_id2_letter-separado-02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895" cy="153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4191F" w14:textId="77777777" w:rsidR="00AE31B9" w:rsidRDefault="00AE31B9" w:rsidP="002C5718">
      <w:pPr>
        <w:spacing w:after="0" w:line="240" w:lineRule="auto"/>
      </w:pPr>
      <w:r>
        <w:separator/>
      </w:r>
    </w:p>
  </w:footnote>
  <w:footnote w:type="continuationSeparator" w:id="0">
    <w:p w14:paraId="2DB234A7" w14:textId="77777777" w:rsidR="00AE31B9" w:rsidRDefault="00AE31B9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84B25" w14:textId="77777777" w:rsidR="00827457" w:rsidRDefault="008274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46FB67E" wp14:editId="2CB8E1C8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1524000" cy="1067816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078"/>
                  <a:stretch/>
                </pic:blipFill>
                <pic:spPr bwMode="auto">
                  <a:xfrm>
                    <a:off x="0" y="0"/>
                    <a:ext cx="1524290" cy="106801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59257" w14:textId="77777777" w:rsidR="00B9407B" w:rsidRDefault="00B9407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BBA7F9C" wp14:editId="4CBE683A">
              <wp:simplePos x="0" y="0"/>
              <wp:positionH relativeFrom="page">
                <wp:posOffset>-9525</wp:posOffset>
              </wp:positionH>
              <wp:positionV relativeFrom="paragraph">
                <wp:posOffset>-1148080</wp:posOffset>
              </wp:positionV>
              <wp:extent cx="7552800" cy="190080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800" cy="1900800"/>
                        <a:chOff x="-7620" y="0"/>
                        <a:chExt cx="7551420" cy="190182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7620" y="0"/>
                          <a:ext cx="7551420" cy="1901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NEW_ELM_TREE_LOGO_12_PDF (1)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51" t="10095" r="9500" b="9502"/>
                        <a:stretch>
                          <a:fillRect/>
                        </a:stretch>
                      </pic:blipFill>
                      <pic:spPr bwMode="auto">
                        <a:xfrm>
                          <a:off x="411480" y="182880"/>
                          <a:ext cx="167640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F4C93F0" id="Group 27" o:spid="_x0000_s1026" style="position:absolute;margin-left:-.75pt;margin-top:-90.4pt;width:594.7pt;height:149.65pt;z-index:251676672;mso-position-horizontal-relative:page;mso-width-relative:margin;mso-height-relative:margin" coordorigin="-76" coordsize="75514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JH+fwEG&#10;AMHJRwY98roHAAAAAElFTkSuQmCCUEsDBAoAAAAAAAAAIQAftH3Nlf4OAJX+DgAUAAAAZHJzL21l&#10;ZGlhL2ltYWdlMi5wbmeJUE5HDQoaCgAAAA1JSERSAAATiQAAE4gIBgAAALJa7PUAAAAJcEhZcwAA&#10;LiMAAC4jAXilP3YAACAASURBVHja7NxBAQAgAIQwtX/nswaPLQIBuNsOAAAAAAAAAAAAAAAAAAAA&#10;AAAAAA1PAgAAAAAAAAAAAAAAAAAAAAAAAIAO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-76;width:75514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">
                <v:imagedata r:id="rId3" o:title=""/>
                <v:path arrowok="t"/>
              </v:shape>
              <v:shape id="Picture 2" o:spid="_x0000_s1028" type="#_x0000_t75" alt="NEW_ELM_TREE_LOGO_12_PDF (1)" style="position:absolute;left:4114;top:1828;width:16764;height:1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">
                <v:imagedata r:id="rId4" o:title="NEW_ELM_TREE_LOGO_12_PDF (1)" croptop="6616f" cropbottom="6227f" cropleft="6128f" cropright="6226f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7F62"/>
    <w:multiLevelType w:val="hybridMultilevel"/>
    <w:tmpl w:val="35AED93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8D08D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C107868"/>
    <w:multiLevelType w:val="hybridMultilevel"/>
    <w:tmpl w:val="FCA052DE"/>
    <w:lvl w:ilvl="0" w:tplc="94B676F8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12CE1"/>
    <w:multiLevelType w:val="hybridMultilevel"/>
    <w:tmpl w:val="2C4CD74E"/>
    <w:lvl w:ilvl="0" w:tplc="94B676F8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C8A"/>
    <w:multiLevelType w:val="hybridMultilevel"/>
    <w:tmpl w:val="3F1A19E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29497E80"/>
    <w:multiLevelType w:val="hybridMultilevel"/>
    <w:tmpl w:val="84F640AE"/>
    <w:lvl w:ilvl="0" w:tplc="94B676F8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4793B"/>
    <w:multiLevelType w:val="hybridMultilevel"/>
    <w:tmpl w:val="6284BD4A"/>
    <w:lvl w:ilvl="0" w:tplc="ED4871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163FA9"/>
    <w:multiLevelType w:val="hybridMultilevel"/>
    <w:tmpl w:val="D79E6A60"/>
    <w:lvl w:ilvl="0" w:tplc="94B676F8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9360D"/>
    <w:multiLevelType w:val="hybridMultilevel"/>
    <w:tmpl w:val="794CE062"/>
    <w:lvl w:ilvl="0" w:tplc="94B676F8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6519E"/>
    <w:multiLevelType w:val="hybridMultilevel"/>
    <w:tmpl w:val="A914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B150A"/>
    <w:multiLevelType w:val="hybridMultilevel"/>
    <w:tmpl w:val="CD1407CA"/>
    <w:lvl w:ilvl="0" w:tplc="94B676F8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AF4CA4"/>
    <w:multiLevelType w:val="hybridMultilevel"/>
    <w:tmpl w:val="1A384242"/>
    <w:lvl w:ilvl="0" w:tplc="D4AAFE7A">
      <w:start w:val="1"/>
      <w:numFmt w:val="lowerRoman"/>
      <w:lvlText w:val="(%1)"/>
      <w:lvlJc w:val="left"/>
      <w:pPr>
        <w:ind w:left="1440" w:hanging="720"/>
      </w:pPr>
      <w:rPr>
        <w:rFonts w:hint="default"/>
        <w:color w:val="44788D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0C0986"/>
    <w:multiLevelType w:val="hybridMultilevel"/>
    <w:tmpl w:val="2A9E518C"/>
    <w:lvl w:ilvl="0" w:tplc="94B676F8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2E5EA4"/>
    <w:multiLevelType w:val="hybridMultilevel"/>
    <w:tmpl w:val="217C19E2"/>
    <w:lvl w:ilvl="0" w:tplc="94B676F8">
      <w:numFmt w:val="bullet"/>
      <w:lvlText w:val="•"/>
      <w:lvlJc w:val="left"/>
      <w:pPr>
        <w:ind w:left="1080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3A2B7F"/>
    <w:multiLevelType w:val="hybridMultilevel"/>
    <w:tmpl w:val="E51A9F92"/>
    <w:lvl w:ilvl="0" w:tplc="94B676F8">
      <w:numFmt w:val="bullet"/>
      <w:lvlText w:val="•"/>
      <w:lvlJc w:val="left"/>
      <w:pPr>
        <w:ind w:left="1488" w:hanging="360"/>
      </w:pPr>
      <w:rPr>
        <w:rFonts w:ascii="Calibri Light" w:eastAsiaTheme="minorHAnsi" w:hAnsi="Calibri Light" w:cs="Graphik-Regular" w:hint="default"/>
        <w:color w:val="44788D"/>
      </w:rPr>
    </w:lvl>
    <w:lvl w:ilvl="1" w:tplc="08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3"/>
  </w:num>
  <w:num w:numId="5">
    <w:abstractNumId w:val="2"/>
  </w:num>
  <w:num w:numId="6">
    <w:abstractNumId w:val="12"/>
  </w:num>
  <w:num w:numId="7">
    <w:abstractNumId w:val="10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  <w:num w:numId="12">
    <w:abstractNumId w:val="3"/>
  </w:num>
  <w:num w:numId="13">
    <w:abstractNumId w:val="4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3E"/>
    <w:rsid w:val="0004090F"/>
    <w:rsid w:val="000907D4"/>
    <w:rsid w:val="000D0764"/>
    <w:rsid w:val="00130DB8"/>
    <w:rsid w:val="00144C77"/>
    <w:rsid w:val="001870B1"/>
    <w:rsid w:val="001A0FA2"/>
    <w:rsid w:val="001C6954"/>
    <w:rsid w:val="001D4D00"/>
    <w:rsid w:val="001D5E85"/>
    <w:rsid w:val="002531FC"/>
    <w:rsid w:val="00267632"/>
    <w:rsid w:val="002B4D41"/>
    <w:rsid w:val="002C33A1"/>
    <w:rsid w:val="002C5718"/>
    <w:rsid w:val="003637D7"/>
    <w:rsid w:val="003F3C7F"/>
    <w:rsid w:val="0045523F"/>
    <w:rsid w:val="00467C50"/>
    <w:rsid w:val="00493694"/>
    <w:rsid w:val="004A63E5"/>
    <w:rsid w:val="004C1DC1"/>
    <w:rsid w:val="004D5741"/>
    <w:rsid w:val="004D600F"/>
    <w:rsid w:val="004E5477"/>
    <w:rsid w:val="004E580A"/>
    <w:rsid w:val="00597593"/>
    <w:rsid w:val="005A3F0F"/>
    <w:rsid w:val="005C2A45"/>
    <w:rsid w:val="005F4DE8"/>
    <w:rsid w:val="00603AFD"/>
    <w:rsid w:val="00623F9D"/>
    <w:rsid w:val="006632F3"/>
    <w:rsid w:val="00683A72"/>
    <w:rsid w:val="00692E3F"/>
    <w:rsid w:val="006A319B"/>
    <w:rsid w:val="006B1420"/>
    <w:rsid w:val="006F1A31"/>
    <w:rsid w:val="00742157"/>
    <w:rsid w:val="007737CC"/>
    <w:rsid w:val="00784F17"/>
    <w:rsid w:val="00794BB0"/>
    <w:rsid w:val="007950F4"/>
    <w:rsid w:val="007A4F72"/>
    <w:rsid w:val="007B61BF"/>
    <w:rsid w:val="007C3283"/>
    <w:rsid w:val="007F0529"/>
    <w:rsid w:val="007F122E"/>
    <w:rsid w:val="00800B97"/>
    <w:rsid w:val="00810EE0"/>
    <w:rsid w:val="008171FE"/>
    <w:rsid w:val="00827457"/>
    <w:rsid w:val="00833BD3"/>
    <w:rsid w:val="00863358"/>
    <w:rsid w:val="00871D31"/>
    <w:rsid w:val="00872985"/>
    <w:rsid w:val="008D367B"/>
    <w:rsid w:val="008F496A"/>
    <w:rsid w:val="008F7E78"/>
    <w:rsid w:val="00935CA2"/>
    <w:rsid w:val="00976880"/>
    <w:rsid w:val="0099231C"/>
    <w:rsid w:val="00A11478"/>
    <w:rsid w:val="00A16BC3"/>
    <w:rsid w:val="00A229F8"/>
    <w:rsid w:val="00A2663D"/>
    <w:rsid w:val="00A43131"/>
    <w:rsid w:val="00A77411"/>
    <w:rsid w:val="00A9109F"/>
    <w:rsid w:val="00A9672F"/>
    <w:rsid w:val="00AA734A"/>
    <w:rsid w:val="00AE31B9"/>
    <w:rsid w:val="00B06718"/>
    <w:rsid w:val="00B82BEB"/>
    <w:rsid w:val="00B9407B"/>
    <w:rsid w:val="00BA7D47"/>
    <w:rsid w:val="00BB450E"/>
    <w:rsid w:val="00BB73EE"/>
    <w:rsid w:val="00BF3DD2"/>
    <w:rsid w:val="00C0659B"/>
    <w:rsid w:val="00C33BCC"/>
    <w:rsid w:val="00C95E88"/>
    <w:rsid w:val="00CB2EC1"/>
    <w:rsid w:val="00CC6424"/>
    <w:rsid w:val="00CE053E"/>
    <w:rsid w:val="00D042A1"/>
    <w:rsid w:val="00D16F2B"/>
    <w:rsid w:val="00D64755"/>
    <w:rsid w:val="00DA0088"/>
    <w:rsid w:val="00DF48B5"/>
    <w:rsid w:val="00E638A6"/>
    <w:rsid w:val="00E77DC5"/>
    <w:rsid w:val="00EC0AE8"/>
    <w:rsid w:val="00ED34D6"/>
    <w:rsid w:val="00EF6966"/>
    <w:rsid w:val="00F126F9"/>
    <w:rsid w:val="00F3369F"/>
    <w:rsid w:val="00F550B9"/>
    <w:rsid w:val="00FA324B"/>
    <w:rsid w:val="00FF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56F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29F8"/>
    <w:rPr>
      <w:color w:val="808080"/>
    </w:rPr>
  </w:style>
  <w:style w:type="table" w:styleId="TableGrid">
    <w:name w:val="Table Grid"/>
    <w:basedOn w:val="Table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2A45"/>
    <w:pPr>
      <w:ind w:left="720"/>
      <w:contextualSpacing/>
    </w:pPr>
  </w:style>
  <w:style w:type="character" w:customStyle="1" w:styleId="shorttext">
    <w:name w:val="short_text"/>
    <w:basedOn w:val="DefaultParagraphFont"/>
    <w:rsid w:val="00E77DC5"/>
  </w:style>
  <w:style w:type="character" w:customStyle="1" w:styleId="hps">
    <w:name w:val="hps"/>
    <w:basedOn w:val="DefaultParagraphFont"/>
    <w:rsid w:val="00E77DC5"/>
  </w:style>
  <w:style w:type="paragraph" w:styleId="Header">
    <w:name w:val="header"/>
    <w:basedOn w:val="Normal"/>
    <w:link w:val="Header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718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18"/>
    <w:rPr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tation">
    <w:name w:val="Salutation"/>
    <w:basedOn w:val="NormalIndent"/>
    <w:next w:val="Normal"/>
    <w:link w:val="SalutationChar"/>
    <w:uiPriority w:val="4"/>
    <w:unhideWhenUsed/>
    <w:qFormat/>
    <w:rsid w:val="006A319B"/>
    <w:pPr>
      <w:spacing w:after="200" w:line="276" w:lineRule="auto"/>
      <w:ind w:left="0"/>
    </w:pPr>
    <w:rPr>
      <w:rFonts w:eastAsiaTheme="minorEastAsia" w:cstheme="minorHAnsi"/>
      <w:b/>
      <w:color w:val="323E4F" w:themeColor="text2" w:themeShade="BF"/>
      <w:sz w:val="20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6A319B"/>
    <w:rPr>
      <w:rFonts w:eastAsiaTheme="minorEastAsia" w:cstheme="minorHAnsi"/>
      <w:b/>
      <w:color w:val="323E4F" w:themeColor="text2" w:themeShade="BF"/>
      <w:sz w:val="20"/>
      <w:szCs w:val="20"/>
      <w:lang w:val="de-DE" w:eastAsia="ja-JP"/>
    </w:rPr>
  </w:style>
  <w:style w:type="paragraph" w:styleId="NormalIndent">
    <w:name w:val="Normal Indent"/>
    <w:basedOn w:val="Normal"/>
    <w:uiPriority w:val="99"/>
    <w:semiHidden/>
    <w:unhideWhenUsed/>
    <w:rsid w:val="006A319B"/>
    <w:pPr>
      <w:ind w:left="708"/>
    </w:pPr>
  </w:style>
  <w:style w:type="character" w:styleId="Hyperlink">
    <w:name w:val="Hyperlink"/>
    <w:basedOn w:val="DefaultParagraphFont"/>
    <w:uiPriority w:val="99"/>
    <w:unhideWhenUsed/>
    <w:rsid w:val="00C0659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59B"/>
    <w:rPr>
      <w:color w:val="808080"/>
      <w:shd w:val="clear" w:color="auto" w:fill="E6E6E6"/>
    </w:rPr>
  </w:style>
  <w:style w:type="paragraph" w:customStyle="1" w:styleId="InsideAddress">
    <w:name w:val="Inside Address"/>
    <w:basedOn w:val="Normal"/>
    <w:rsid w:val="005F4DE8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3369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69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3369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3369F"/>
    <w:pPr>
      <w:spacing w:after="100"/>
    </w:pPr>
    <w:rPr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F3369F"/>
    <w:pPr>
      <w:spacing w:after="100"/>
      <w:ind w:left="2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ylorm\AppData\Roaming\Microsoft\Templates\Business%20letter%20(Green%20Forest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A4011-EF17-4E86-99D1-0BEDA882D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(Green Forest design).dotx</Template>
  <TotalTime>0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2021-09-21T13:47:00Z</dcterms:created>
  <dcterms:modified xsi:type="dcterms:W3CDTF">2021-09-21T13:47:00Z</dcterms:modified>
</cp:coreProperties>
</file>