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862BA" w14:textId="77777777" w:rsidR="00CB2EC1" w:rsidRPr="008F496A" w:rsidRDefault="00CB2EC1" w:rsidP="00A229F8">
      <w:pPr>
        <w:rPr>
          <w:lang w:val="en-US"/>
        </w:rPr>
      </w:pPr>
    </w:p>
    <w:p w14:paraId="4880507D" w14:textId="77777777" w:rsidR="00CB2EC1" w:rsidRDefault="00CB2EC1" w:rsidP="00A229F8">
      <w:pPr>
        <w:rPr>
          <w:lang w:val="en-US"/>
        </w:rPr>
      </w:pPr>
    </w:p>
    <w:p w14:paraId="7D9C99DB" w14:textId="77777777" w:rsidR="004E5477" w:rsidRDefault="004E5477" w:rsidP="005F4DE8">
      <w:pPr>
        <w:spacing w:after="0"/>
        <w:rPr>
          <w:rFonts w:cs="Arial"/>
        </w:rPr>
      </w:pPr>
    </w:p>
    <w:p w14:paraId="7BC76D93" w14:textId="77777777" w:rsidR="003838C5" w:rsidRDefault="003838C5" w:rsidP="005F4DE8">
      <w:pPr>
        <w:spacing w:after="0"/>
        <w:rPr>
          <w:rFonts w:cs="Arial"/>
        </w:rPr>
      </w:pPr>
    </w:p>
    <w:p w14:paraId="2CC3ACE5" w14:textId="77777777" w:rsidR="003838C5" w:rsidRDefault="003838C5" w:rsidP="005F4DE8">
      <w:pPr>
        <w:spacing w:after="0"/>
        <w:rPr>
          <w:rFonts w:cs="Arial"/>
        </w:rPr>
      </w:pPr>
    </w:p>
    <w:p w14:paraId="1BDEF434" w14:textId="77777777" w:rsidR="000306A0" w:rsidRDefault="000306A0" w:rsidP="000306A0">
      <w:pPr>
        <w:autoSpaceDE w:val="0"/>
        <w:autoSpaceDN w:val="0"/>
        <w:adjustRightInd w:val="0"/>
        <w:spacing w:after="0" w:line="240" w:lineRule="auto"/>
        <w:jc w:val="center"/>
        <w:rPr>
          <w:rFonts w:ascii="Arial" w:hAnsi="Arial" w:cs="Arial"/>
          <w:b/>
          <w:sz w:val="24"/>
          <w:szCs w:val="24"/>
          <w:u w:val="single"/>
        </w:rPr>
      </w:pPr>
      <w:r>
        <w:rPr>
          <w:rFonts w:ascii="Arial" w:hAnsi="Arial" w:cs="Arial"/>
          <w:b/>
          <w:sz w:val="24"/>
          <w:szCs w:val="24"/>
          <w:u w:val="single"/>
        </w:rPr>
        <w:t>Elm Tree Community Primary School</w:t>
      </w:r>
    </w:p>
    <w:p w14:paraId="534B24EA" w14:textId="77777777" w:rsidR="000306A0" w:rsidRDefault="000306A0" w:rsidP="000306A0">
      <w:pPr>
        <w:autoSpaceDE w:val="0"/>
        <w:autoSpaceDN w:val="0"/>
        <w:adjustRightInd w:val="0"/>
        <w:spacing w:after="0" w:line="240" w:lineRule="auto"/>
        <w:rPr>
          <w:rFonts w:ascii="Arial" w:hAnsi="Arial" w:cs="Arial"/>
          <w:sz w:val="24"/>
          <w:szCs w:val="24"/>
        </w:rPr>
      </w:pPr>
    </w:p>
    <w:p w14:paraId="04D3FD6D" w14:textId="77777777" w:rsidR="000306A0" w:rsidRDefault="000306A0" w:rsidP="000306A0">
      <w:pPr>
        <w:autoSpaceDE w:val="0"/>
        <w:autoSpaceDN w:val="0"/>
        <w:adjustRightInd w:val="0"/>
        <w:spacing w:after="0" w:line="240" w:lineRule="auto"/>
        <w:jc w:val="center"/>
        <w:rPr>
          <w:rFonts w:ascii="Arial" w:hAnsi="Arial" w:cs="Arial"/>
          <w:b/>
          <w:sz w:val="24"/>
          <w:szCs w:val="24"/>
          <w:u w:val="single"/>
        </w:rPr>
      </w:pPr>
      <w:r>
        <w:rPr>
          <w:rFonts w:ascii="Arial" w:hAnsi="Arial" w:cs="Arial"/>
          <w:b/>
          <w:sz w:val="24"/>
          <w:szCs w:val="24"/>
          <w:u w:val="single"/>
        </w:rPr>
        <w:t>SCHOOL CHARGING AND REMISSIONS POLICY</w:t>
      </w:r>
    </w:p>
    <w:p w14:paraId="53ADFEF6" w14:textId="77777777" w:rsidR="000306A0" w:rsidRDefault="000306A0" w:rsidP="000306A0">
      <w:pPr>
        <w:autoSpaceDE w:val="0"/>
        <w:autoSpaceDN w:val="0"/>
        <w:adjustRightInd w:val="0"/>
        <w:spacing w:after="0" w:line="240" w:lineRule="auto"/>
        <w:jc w:val="center"/>
        <w:rPr>
          <w:rFonts w:ascii="Arial" w:hAnsi="Arial" w:cs="Arial"/>
          <w:b/>
          <w:sz w:val="24"/>
          <w:szCs w:val="24"/>
          <w:u w:val="single"/>
        </w:rPr>
      </w:pPr>
      <w:r>
        <w:rPr>
          <w:rFonts w:ascii="Arial" w:hAnsi="Arial" w:cs="Arial"/>
          <w:b/>
          <w:sz w:val="24"/>
          <w:szCs w:val="24"/>
          <w:u w:val="single"/>
        </w:rPr>
        <w:t>LANCASHIRE SCHOOL CHARGING AND REMISSIONS POLICY</w:t>
      </w:r>
    </w:p>
    <w:p w14:paraId="551AFE54" w14:textId="77777777" w:rsidR="000306A0" w:rsidRDefault="000306A0" w:rsidP="000306A0">
      <w:pPr>
        <w:autoSpaceDE w:val="0"/>
        <w:autoSpaceDN w:val="0"/>
        <w:adjustRightInd w:val="0"/>
        <w:spacing w:after="0" w:line="240" w:lineRule="auto"/>
        <w:jc w:val="center"/>
        <w:rPr>
          <w:rFonts w:ascii="Arial" w:hAnsi="Arial" w:cs="Arial"/>
          <w:b/>
          <w:sz w:val="24"/>
          <w:szCs w:val="24"/>
          <w:u w:val="single"/>
        </w:rPr>
      </w:pPr>
    </w:p>
    <w:p w14:paraId="079BC9FD" w14:textId="77777777" w:rsidR="000306A0" w:rsidRDefault="000306A0" w:rsidP="000306A0">
      <w:pPr>
        <w:autoSpaceDE w:val="0"/>
        <w:autoSpaceDN w:val="0"/>
        <w:adjustRightInd w:val="0"/>
        <w:spacing w:after="0" w:line="240" w:lineRule="auto"/>
        <w:jc w:val="center"/>
        <w:rPr>
          <w:rFonts w:ascii="Arial" w:hAnsi="Arial" w:cs="Arial"/>
          <w:b/>
          <w:sz w:val="24"/>
          <w:szCs w:val="24"/>
          <w:u w:val="single"/>
        </w:rPr>
      </w:pPr>
    </w:p>
    <w:p w14:paraId="7EA0B0D8" w14:textId="77777777" w:rsidR="000306A0" w:rsidRDefault="000306A0" w:rsidP="000306A0">
      <w:pPr>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Introduction</w:t>
      </w:r>
    </w:p>
    <w:p w14:paraId="75AD48AD" w14:textId="77777777" w:rsidR="000306A0" w:rsidRDefault="000306A0" w:rsidP="000306A0">
      <w:pPr>
        <w:autoSpaceDE w:val="0"/>
        <w:autoSpaceDN w:val="0"/>
        <w:adjustRightInd w:val="0"/>
        <w:spacing w:after="0" w:line="240" w:lineRule="auto"/>
        <w:rPr>
          <w:rFonts w:ascii="Arial" w:hAnsi="Arial" w:cs="Arial"/>
          <w:b/>
          <w:sz w:val="24"/>
          <w:szCs w:val="24"/>
          <w:u w:val="single"/>
        </w:rPr>
      </w:pPr>
    </w:p>
    <w:p w14:paraId="13C9F895" w14:textId="77777777" w:rsidR="000306A0" w:rsidRDefault="000306A0" w:rsidP="000306A0">
      <w:pPr>
        <w:autoSpaceDE w:val="0"/>
        <w:autoSpaceDN w:val="0"/>
        <w:adjustRightInd w:val="0"/>
        <w:spacing w:after="0" w:line="240" w:lineRule="auto"/>
        <w:rPr>
          <w:rFonts w:ascii="Arial" w:hAnsi="Arial" w:cs="Arial"/>
          <w:sz w:val="24"/>
          <w:szCs w:val="24"/>
        </w:rPr>
      </w:pPr>
      <w:r>
        <w:rPr>
          <w:rFonts w:ascii="Arial" w:hAnsi="Arial" w:cs="Arial"/>
          <w:sz w:val="24"/>
          <w:szCs w:val="24"/>
        </w:rPr>
        <w:t>This charging and remissions policy complies with statutory requirements, has regard to the Authority's policy statements on charging and is reviewed on an annual basis.</w:t>
      </w:r>
    </w:p>
    <w:p w14:paraId="4652169D" w14:textId="77777777" w:rsidR="000306A0" w:rsidRDefault="000306A0" w:rsidP="000306A0">
      <w:pPr>
        <w:autoSpaceDE w:val="0"/>
        <w:autoSpaceDN w:val="0"/>
        <w:adjustRightInd w:val="0"/>
        <w:spacing w:after="0" w:line="240" w:lineRule="auto"/>
        <w:rPr>
          <w:rFonts w:ascii="Arial" w:hAnsi="Arial" w:cs="Arial"/>
          <w:sz w:val="24"/>
          <w:szCs w:val="24"/>
        </w:rPr>
      </w:pPr>
    </w:p>
    <w:p w14:paraId="563A5E80" w14:textId="77777777" w:rsidR="000306A0" w:rsidRDefault="000306A0" w:rsidP="000306A0">
      <w:pPr>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Charging Policy</w:t>
      </w:r>
    </w:p>
    <w:p w14:paraId="184829B2" w14:textId="77777777" w:rsidR="000306A0" w:rsidRDefault="000306A0" w:rsidP="000306A0">
      <w:pPr>
        <w:autoSpaceDE w:val="0"/>
        <w:autoSpaceDN w:val="0"/>
        <w:adjustRightInd w:val="0"/>
        <w:spacing w:after="0" w:line="240" w:lineRule="auto"/>
        <w:rPr>
          <w:rFonts w:ascii="Arial" w:hAnsi="Arial" w:cs="Arial"/>
          <w:sz w:val="24"/>
          <w:szCs w:val="24"/>
        </w:rPr>
      </w:pPr>
    </w:p>
    <w:p w14:paraId="2374594C"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Activities without charge.  There will be no charge for the following activities:</w:t>
      </w:r>
    </w:p>
    <w:p w14:paraId="419284F6"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education provided wholly or mostly during school hours. This includes the supply of any materials, books, instruments, other equipment and also transport provided in school hours to carry pupils between the school and an activity;</w:t>
      </w:r>
    </w:p>
    <w:p w14:paraId="2D03AEBB"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education provided outside school hours if it is part of the National Curriculum, or part of a syllabus for a prescribed public examination which the pupil is being prepared for at the school, or part of religious education; instrumental and vocal music tuition which is part of the National Curriculum or a public examination syllabus being followed by the pupil or the first access to the Key</w:t>
      </w:r>
    </w:p>
    <w:p w14:paraId="0152FBDA"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Stage 2 Programme of Instrumental and Vocal Tuition (Wider Opportunities);</w:t>
      </w:r>
    </w:p>
    <w:p w14:paraId="67948B59"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instrumental and vocal tuition for children looked after; entry for a prescribed public examination including re-sits provided that a pupil has been prepared for it at the school.</w:t>
      </w:r>
    </w:p>
    <w:p w14:paraId="48B2B52B" w14:textId="77777777" w:rsidR="000306A0" w:rsidRDefault="000306A0" w:rsidP="000306A0">
      <w:pPr>
        <w:autoSpaceDE w:val="0"/>
        <w:autoSpaceDN w:val="0"/>
        <w:adjustRightInd w:val="0"/>
        <w:spacing w:after="0" w:line="240" w:lineRule="auto"/>
        <w:rPr>
          <w:rFonts w:ascii="Arial" w:hAnsi="Arial" w:cs="Arial"/>
          <w:sz w:val="24"/>
          <w:szCs w:val="24"/>
        </w:rPr>
      </w:pPr>
    </w:p>
    <w:p w14:paraId="0ADCFDC7" w14:textId="77777777" w:rsidR="000306A0" w:rsidRDefault="000306A0" w:rsidP="000306A0">
      <w:pPr>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Voluntary Contributions</w:t>
      </w:r>
    </w:p>
    <w:p w14:paraId="5B0075E3" w14:textId="77777777" w:rsidR="000306A0" w:rsidRDefault="000306A0" w:rsidP="000306A0">
      <w:pPr>
        <w:autoSpaceDE w:val="0"/>
        <w:autoSpaceDN w:val="0"/>
        <w:adjustRightInd w:val="0"/>
        <w:spacing w:after="0" w:line="240" w:lineRule="auto"/>
        <w:rPr>
          <w:rFonts w:ascii="Arial" w:hAnsi="Arial" w:cs="Arial"/>
          <w:b/>
          <w:sz w:val="24"/>
          <w:szCs w:val="24"/>
          <w:u w:val="single"/>
        </w:rPr>
      </w:pPr>
    </w:p>
    <w:p w14:paraId="3BB760F4"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The school may ask for voluntary contributions towards the cost of school-time activities to assist with funding subject to the following conditions:</w:t>
      </w:r>
    </w:p>
    <w:p w14:paraId="050F422B"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parents will be informed at the outset that there is no obligation to pay for a</w:t>
      </w:r>
    </w:p>
    <w:p w14:paraId="356A10B6"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particular activity;</w:t>
      </w:r>
    </w:p>
    <w:p w14:paraId="410FEC96"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any children of parents who do not wish to contribute will not be treated any differently;</w:t>
      </w:r>
    </w:p>
    <w:p w14:paraId="1AF4017F"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where there are insufficient contributions to make the activity viable then the activity will be cancelled.</w:t>
      </w:r>
    </w:p>
    <w:p w14:paraId="1DEA3829" w14:textId="77777777" w:rsidR="000306A0" w:rsidRDefault="000306A0" w:rsidP="000306A0">
      <w:pPr>
        <w:autoSpaceDE w:val="0"/>
        <w:autoSpaceDN w:val="0"/>
        <w:adjustRightInd w:val="0"/>
        <w:spacing w:after="0" w:line="240" w:lineRule="auto"/>
        <w:rPr>
          <w:rFonts w:ascii="Arial" w:hAnsi="Arial" w:cs="Arial"/>
          <w:sz w:val="24"/>
          <w:szCs w:val="24"/>
        </w:rPr>
      </w:pPr>
    </w:p>
    <w:p w14:paraId="3D793A43" w14:textId="77777777" w:rsidR="000306A0" w:rsidRDefault="000306A0" w:rsidP="000306A0">
      <w:pPr>
        <w:autoSpaceDE w:val="0"/>
        <w:autoSpaceDN w:val="0"/>
        <w:adjustRightInd w:val="0"/>
        <w:spacing w:after="0" w:line="240" w:lineRule="auto"/>
        <w:rPr>
          <w:rFonts w:ascii="Arial" w:hAnsi="Arial" w:cs="Arial"/>
          <w:sz w:val="24"/>
          <w:szCs w:val="24"/>
        </w:rPr>
      </w:pPr>
    </w:p>
    <w:p w14:paraId="6EBCED1C" w14:textId="77777777" w:rsidR="000306A0" w:rsidRDefault="000306A0" w:rsidP="000306A0">
      <w:pPr>
        <w:autoSpaceDE w:val="0"/>
        <w:autoSpaceDN w:val="0"/>
        <w:adjustRightInd w:val="0"/>
        <w:spacing w:after="0" w:line="240" w:lineRule="auto"/>
        <w:rPr>
          <w:rFonts w:ascii="Arial" w:hAnsi="Arial" w:cs="Arial"/>
          <w:sz w:val="24"/>
          <w:szCs w:val="24"/>
        </w:rPr>
      </w:pPr>
    </w:p>
    <w:p w14:paraId="60E14408" w14:textId="77777777" w:rsidR="000306A0" w:rsidRDefault="000306A0" w:rsidP="000306A0">
      <w:pPr>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Chargeable Activities</w:t>
      </w:r>
    </w:p>
    <w:p w14:paraId="3CFBC04C" w14:textId="77777777" w:rsidR="000306A0" w:rsidRDefault="000306A0" w:rsidP="000306A0">
      <w:pPr>
        <w:autoSpaceDE w:val="0"/>
        <w:autoSpaceDN w:val="0"/>
        <w:adjustRightInd w:val="0"/>
        <w:spacing w:after="0" w:line="240" w:lineRule="auto"/>
        <w:rPr>
          <w:rFonts w:ascii="Arial" w:hAnsi="Arial" w:cs="Arial"/>
          <w:b/>
          <w:sz w:val="24"/>
          <w:szCs w:val="24"/>
          <w:u w:val="single"/>
        </w:rPr>
      </w:pPr>
    </w:p>
    <w:p w14:paraId="210CF1D6"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The school may recover the full costs of the following activities which may be provided directly</w:t>
      </w:r>
    </w:p>
    <w:p w14:paraId="08A66A80"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or through commissioned services but charges will not exceed actual cost: educational or other activities provided wholly or mainly outside school hours which are not:</w:t>
      </w:r>
    </w:p>
    <w:p w14:paraId="7350561C" w14:textId="77777777" w:rsidR="000306A0" w:rsidRDefault="000306A0" w:rsidP="000306A0">
      <w:pPr>
        <w:autoSpaceDE w:val="0"/>
        <w:autoSpaceDN w:val="0"/>
        <w:adjustRightInd w:val="0"/>
        <w:spacing w:after="0" w:line="240" w:lineRule="auto"/>
        <w:jc w:val="both"/>
        <w:rPr>
          <w:rFonts w:ascii="Arial" w:hAnsi="Arial" w:cs="Arial"/>
          <w:sz w:val="24"/>
          <w:szCs w:val="24"/>
        </w:rPr>
      </w:pPr>
    </w:p>
    <w:p w14:paraId="6C04776A"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 part of the National Curriculum;</w:t>
      </w:r>
    </w:p>
    <w:p w14:paraId="02661878" w14:textId="77777777" w:rsidR="000306A0" w:rsidRDefault="000306A0" w:rsidP="000306A0">
      <w:pPr>
        <w:autoSpaceDE w:val="0"/>
        <w:autoSpaceDN w:val="0"/>
        <w:adjustRightInd w:val="0"/>
        <w:spacing w:after="0" w:line="240" w:lineRule="auto"/>
        <w:jc w:val="both"/>
        <w:rPr>
          <w:rFonts w:ascii="Arial" w:hAnsi="Arial" w:cs="Arial"/>
          <w:sz w:val="24"/>
          <w:szCs w:val="24"/>
        </w:rPr>
      </w:pPr>
    </w:p>
    <w:p w14:paraId="21C569EB"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(b) part of a syllabus for a prescribed public examination which the pupil is being</w:t>
      </w:r>
    </w:p>
    <w:p w14:paraId="2D7D2A4D"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prepared for at school;</w:t>
      </w:r>
    </w:p>
    <w:p w14:paraId="35CC92DB" w14:textId="77777777" w:rsidR="000306A0" w:rsidRDefault="000306A0" w:rsidP="000306A0">
      <w:pPr>
        <w:autoSpaceDE w:val="0"/>
        <w:autoSpaceDN w:val="0"/>
        <w:adjustRightInd w:val="0"/>
        <w:spacing w:after="0" w:line="240" w:lineRule="auto"/>
        <w:jc w:val="both"/>
        <w:rPr>
          <w:rFonts w:ascii="Arial" w:hAnsi="Arial" w:cs="Arial"/>
          <w:sz w:val="24"/>
          <w:szCs w:val="24"/>
        </w:rPr>
      </w:pPr>
    </w:p>
    <w:p w14:paraId="042AAEF5"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 part of religious education.</w:t>
      </w:r>
    </w:p>
    <w:p w14:paraId="7486A6D8" w14:textId="77777777" w:rsidR="000306A0" w:rsidRDefault="000306A0" w:rsidP="000306A0">
      <w:pPr>
        <w:autoSpaceDE w:val="0"/>
        <w:autoSpaceDN w:val="0"/>
        <w:adjustRightInd w:val="0"/>
        <w:spacing w:after="0" w:line="240" w:lineRule="auto"/>
        <w:jc w:val="both"/>
        <w:rPr>
          <w:rFonts w:ascii="Arial" w:hAnsi="Arial" w:cs="Arial"/>
          <w:sz w:val="24"/>
          <w:szCs w:val="24"/>
        </w:rPr>
      </w:pPr>
    </w:p>
    <w:p w14:paraId="6CBBB55C"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Note: schools may wish to specify particular activities which are subject to charge eg school before and after school clubs. These could include any commissioned services.</w:t>
      </w:r>
    </w:p>
    <w:p w14:paraId="7829853A"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board and lodgings on residential visits (subject to remission arrangements);</w:t>
      </w:r>
    </w:p>
    <w:p w14:paraId="6BE8F72E"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cost of entering a pupil for a public examination not prescribed in regulations and for the cost of preparing a pupil for that examination outside school hours;</w:t>
      </w:r>
    </w:p>
    <w:p w14:paraId="635F9C51"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cost of entering a pupil for a prescribed public examination including re-sits where no preparation has been provided by the school;</w:t>
      </w:r>
    </w:p>
    <w:p w14:paraId="65FCABF6"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provision of instrumental and vocal tuition, which takes place during the school day and which has been requested by parents/carers;</w:t>
      </w:r>
    </w:p>
    <w:p w14:paraId="295DE2B9"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day care facilities.</w:t>
      </w:r>
    </w:p>
    <w:p w14:paraId="11CF8B55" w14:textId="77777777" w:rsidR="000306A0" w:rsidRDefault="000306A0" w:rsidP="000306A0">
      <w:pPr>
        <w:autoSpaceDE w:val="0"/>
        <w:autoSpaceDN w:val="0"/>
        <w:adjustRightInd w:val="0"/>
        <w:spacing w:after="0" w:line="240" w:lineRule="auto"/>
        <w:jc w:val="both"/>
        <w:rPr>
          <w:rFonts w:ascii="Arial" w:hAnsi="Arial" w:cs="Arial"/>
          <w:sz w:val="24"/>
          <w:szCs w:val="24"/>
        </w:rPr>
      </w:pPr>
    </w:p>
    <w:p w14:paraId="6220F13A"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Note: schools may wish to attach a schedule of current charges as an appendix to the policy.</w:t>
      </w:r>
    </w:p>
    <w:p w14:paraId="24D32480" w14:textId="77777777" w:rsidR="000306A0" w:rsidRDefault="000306A0" w:rsidP="000306A0">
      <w:pPr>
        <w:autoSpaceDE w:val="0"/>
        <w:autoSpaceDN w:val="0"/>
        <w:adjustRightInd w:val="0"/>
        <w:spacing w:after="0" w:line="240" w:lineRule="auto"/>
        <w:jc w:val="both"/>
        <w:rPr>
          <w:rFonts w:ascii="Arial" w:hAnsi="Arial" w:cs="Arial"/>
          <w:sz w:val="24"/>
          <w:szCs w:val="24"/>
        </w:rPr>
      </w:pPr>
    </w:p>
    <w:p w14:paraId="532C0197" w14:textId="77777777" w:rsidR="000306A0" w:rsidRDefault="000306A0" w:rsidP="000306A0">
      <w:pPr>
        <w:autoSpaceDE w:val="0"/>
        <w:autoSpaceDN w:val="0"/>
        <w:adjustRightInd w:val="0"/>
        <w:spacing w:after="0" w:line="240" w:lineRule="auto"/>
        <w:jc w:val="both"/>
        <w:rPr>
          <w:rFonts w:ascii="Arial" w:hAnsi="Arial" w:cs="Arial"/>
          <w:b/>
          <w:sz w:val="24"/>
          <w:szCs w:val="24"/>
          <w:u w:val="single"/>
        </w:rPr>
      </w:pPr>
      <w:r>
        <w:rPr>
          <w:rFonts w:ascii="Arial" w:hAnsi="Arial" w:cs="Arial"/>
          <w:b/>
          <w:sz w:val="24"/>
          <w:szCs w:val="24"/>
          <w:u w:val="single"/>
        </w:rPr>
        <w:t>Remissions Policy</w:t>
      </w:r>
    </w:p>
    <w:p w14:paraId="5A45D572" w14:textId="77777777" w:rsidR="000306A0" w:rsidRDefault="000306A0" w:rsidP="000306A0">
      <w:pPr>
        <w:autoSpaceDE w:val="0"/>
        <w:autoSpaceDN w:val="0"/>
        <w:adjustRightInd w:val="0"/>
        <w:spacing w:after="0" w:line="240" w:lineRule="auto"/>
        <w:jc w:val="both"/>
        <w:rPr>
          <w:rFonts w:ascii="Arial" w:hAnsi="Arial" w:cs="Arial"/>
          <w:b/>
          <w:sz w:val="24"/>
          <w:szCs w:val="24"/>
          <w:u w:val="single"/>
        </w:rPr>
      </w:pPr>
    </w:p>
    <w:p w14:paraId="441A5D37"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There will be no charge for board and lodgings for pupils whose parents are receiving the following:</w:t>
      </w:r>
    </w:p>
    <w:p w14:paraId="4276E8E9"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Income Support ( IS );</w:t>
      </w:r>
    </w:p>
    <w:p w14:paraId="66D21BFE"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Income Based Jobseekers Allowance ( IBJSA );</w:t>
      </w:r>
    </w:p>
    <w:p w14:paraId="2588C7F3" w14:textId="0F668563"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Child Tax Credit (provided that Working Tax Credit is not also received and the family's income as assessed by Her Majesty's Revenue and Customs does not exceed a specified amount</w:t>
      </w:r>
    </w:p>
    <w:p w14:paraId="0B6B859B"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the guarantee element of State Pension Credit;</w:t>
      </w:r>
    </w:p>
    <w:p w14:paraId="36F133FF"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support under part VI of the Immigration and Asylum Act 1999;</w:t>
      </w:r>
    </w:p>
    <w:p w14:paraId="5E648950"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an income related employment and support allowance that was introduced on 27 October 2008.</w:t>
      </w:r>
    </w:p>
    <w:p w14:paraId="51F4AD6F" w14:textId="77777777" w:rsidR="000306A0" w:rsidRDefault="000306A0" w:rsidP="000306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Charges for other 'chargeable activities' may also be fully or partly remitted. Details of any remission arrangements will be made clear when parents are informed of charges for individual activities.</w:t>
      </w:r>
    </w:p>
    <w:p w14:paraId="260B71AC" w14:textId="77777777" w:rsidR="00DF48B5" w:rsidRPr="00DF48B5" w:rsidRDefault="00DF48B5" w:rsidP="005F4DE8">
      <w:pPr>
        <w:spacing w:after="0"/>
        <w:rPr>
          <w:rFonts w:cs="Arial"/>
        </w:rPr>
      </w:pPr>
      <w:r>
        <w:rPr>
          <w:rFonts w:cs="Arial"/>
        </w:rPr>
        <w:t xml:space="preserve">                                                                                                                                                                       </w:t>
      </w:r>
    </w:p>
    <w:p w14:paraId="2014AC20" w14:textId="77777777" w:rsidR="00DA22C3" w:rsidRDefault="00DA22C3" w:rsidP="00DA22C3">
      <w:pPr>
        <w:jc w:val="right"/>
        <w:rPr>
          <w:rFonts w:cs="Arial"/>
          <w:noProof/>
          <w:lang w:val="en-US" w:eastAsia="de-DE"/>
        </w:rPr>
      </w:pPr>
    </w:p>
    <w:p w14:paraId="541C1CE4" w14:textId="77777777" w:rsidR="0099231C" w:rsidRPr="005F4DE8" w:rsidRDefault="0099231C" w:rsidP="00683A72">
      <w:pPr>
        <w:pStyle w:val="InsideAddress"/>
        <w:rPr>
          <w:rFonts w:asciiTheme="minorHAnsi" w:hAnsiTheme="minorHAnsi" w:cstheme="minorHAnsi"/>
          <w:lang w:val="en-US"/>
        </w:rPr>
      </w:pPr>
    </w:p>
    <w:sectPr w:rsidR="0099231C" w:rsidRPr="005F4DE8" w:rsidSect="00DF48B5">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19C6B" w14:textId="77777777" w:rsidR="00CE0B33" w:rsidRDefault="00CE0B33" w:rsidP="002C5718">
      <w:pPr>
        <w:spacing w:after="0" w:line="240" w:lineRule="auto"/>
      </w:pPr>
      <w:r>
        <w:separator/>
      </w:r>
    </w:p>
  </w:endnote>
  <w:endnote w:type="continuationSeparator" w:id="0">
    <w:p w14:paraId="5408F95F" w14:textId="77777777" w:rsidR="00CE0B33" w:rsidRDefault="00CE0B33" w:rsidP="002C5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B1FE1" w14:textId="77777777" w:rsidR="000306A0" w:rsidRDefault="000306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228E0" w14:textId="77777777" w:rsidR="000306A0" w:rsidRDefault="000306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D4D47" w14:textId="23624B7D" w:rsidR="00CE053E" w:rsidRDefault="00EE6E39">
    <w:pPr>
      <w:pStyle w:val="Footer"/>
    </w:pPr>
    <w:r w:rsidRPr="008F496A">
      <w:rPr>
        <w:noProof/>
        <w:lang w:val="en-GB" w:eastAsia="en-GB"/>
      </w:rPr>
      <w:drawing>
        <wp:anchor distT="0" distB="0" distL="114300" distR="114300" simplePos="0" relativeHeight="251674624" behindDoc="0" locked="0" layoutInCell="1" allowOverlap="1" wp14:anchorId="019AC8EE" wp14:editId="20C88158">
          <wp:simplePos x="0" y="0"/>
          <wp:positionH relativeFrom="page">
            <wp:align>left</wp:align>
          </wp:positionH>
          <wp:positionV relativeFrom="page">
            <wp:posOffset>10007600</wp:posOffset>
          </wp:positionV>
          <wp:extent cx="749300" cy="685800"/>
          <wp:effectExtent l="0" t="0" r="0"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german_templates_id2_letter-separado-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9300" cy="685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E1C1D" w14:textId="77777777" w:rsidR="00CE0B33" w:rsidRDefault="00CE0B33" w:rsidP="002C5718">
      <w:pPr>
        <w:spacing w:after="0" w:line="240" w:lineRule="auto"/>
      </w:pPr>
      <w:r>
        <w:separator/>
      </w:r>
    </w:p>
  </w:footnote>
  <w:footnote w:type="continuationSeparator" w:id="0">
    <w:p w14:paraId="4127EAA4" w14:textId="77777777" w:rsidR="00CE0B33" w:rsidRDefault="00CE0B33" w:rsidP="002C5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E335" w14:textId="77777777" w:rsidR="000306A0" w:rsidRDefault="000306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69AC7" w14:textId="77777777" w:rsidR="00827457" w:rsidRDefault="00827457">
    <w:pPr>
      <w:pStyle w:val="Header"/>
    </w:pPr>
    <w:r>
      <w:rPr>
        <w:noProof/>
        <w:lang w:val="en-GB" w:eastAsia="en-GB"/>
      </w:rPr>
      <w:drawing>
        <wp:anchor distT="0" distB="0" distL="114300" distR="114300" simplePos="0" relativeHeight="251658240" behindDoc="1" locked="0" layoutInCell="1" allowOverlap="1" wp14:anchorId="7F80760D" wp14:editId="7E3DCEE6">
          <wp:simplePos x="0" y="0"/>
          <wp:positionH relativeFrom="page">
            <wp:align>right</wp:align>
          </wp:positionH>
          <wp:positionV relativeFrom="page">
            <wp:align>center</wp:align>
          </wp:positionV>
          <wp:extent cx="1524000" cy="106781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19078"/>
                  <a:stretch/>
                </pic:blipFill>
                <pic:spPr bwMode="auto">
                  <a:xfrm>
                    <a:off x="0" y="0"/>
                    <a:ext cx="1524290" cy="106801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26E33" w14:textId="77777777" w:rsidR="003838C5" w:rsidRDefault="003838C5">
    <w:pPr>
      <w:pStyle w:val="Header"/>
      <w:rPr>
        <w:noProof/>
        <w:lang w:val="en-GB" w:eastAsia="en-GB"/>
      </w:rPr>
    </w:pPr>
  </w:p>
  <w:p w14:paraId="4EAA59EB" w14:textId="77777777" w:rsidR="00B9407B" w:rsidRDefault="00B9407B">
    <w:pPr>
      <w:pStyle w:val="Header"/>
    </w:pPr>
    <w:r>
      <w:rPr>
        <w:noProof/>
        <w:lang w:val="en-GB" w:eastAsia="en-GB"/>
      </w:rPr>
      <mc:AlternateContent>
        <mc:Choice Requires="wpg">
          <w:drawing>
            <wp:anchor distT="0" distB="0" distL="114300" distR="114300" simplePos="0" relativeHeight="251676672" behindDoc="0" locked="0" layoutInCell="1" allowOverlap="1" wp14:anchorId="24374943" wp14:editId="780264FB">
              <wp:simplePos x="0" y="0"/>
              <wp:positionH relativeFrom="page">
                <wp:align>right</wp:align>
              </wp:positionH>
              <wp:positionV relativeFrom="paragraph">
                <wp:posOffset>-624205</wp:posOffset>
              </wp:positionV>
              <wp:extent cx="7552800" cy="1900800"/>
              <wp:effectExtent l="0" t="0" r="0" b="0"/>
              <wp:wrapNone/>
              <wp:docPr id="27" name="Group 27"/>
              <wp:cNvGraphicFramePr/>
              <a:graphic xmlns:a="http://schemas.openxmlformats.org/drawingml/2006/main">
                <a:graphicData uri="http://schemas.microsoft.com/office/word/2010/wordprocessingGroup">
                  <wpg:wgp>
                    <wpg:cNvGrpSpPr/>
                    <wpg:grpSpPr>
                      <a:xfrm>
                        <a:off x="0" y="0"/>
                        <a:ext cx="7552800" cy="1900800"/>
                        <a:chOff x="-7620" y="0"/>
                        <a:chExt cx="7551420" cy="1901825"/>
                      </a:xfrm>
                    </wpg:grpSpPr>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620" y="0"/>
                          <a:ext cx="7551420" cy="1901825"/>
                        </a:xfrm>
                        <a:prstGeom prst="rect">
                          <a:avLst/>
                        </a:prstGeom>
                      </pic:spPr>
                    </pic:pic>
                    <pic:pic xmlns:pic="http://schemas.openxmlformats.org/drawingml/2006/picture">
                      <pic:nvPicPr>
                        <pic:cNvPr id="2" name="Picture 2" descr="NEW_ELM_TREE_LOGO_12_PDF (1)"/>
                        <pic:cNvPicPr>
                          <a:picLocks noChangeAspect="1"/>
                        </pic:cNvPicPr>
                      </pic:nvPicPr>
                      <pic:blipFill>
                        <a:blip r:embed="rId2">
                          <a:extLst>
                            <a:ext uri="{28A0092B-C50C-407E-A947-70E740481C1C}">
                              <a14:useLocalDpi xmlns:a14="http://schemas.microsoft.com/office/drawing/2010/main" val="0"/>
                            </a:ext>
                          </a:extLst>
                        </a:blip>
                        <a:srcRect l="9351" t="10095" r="9500" b="9502"/>
                        <a:stretch>
                          <a:fillRect/>
                        </a:stretch>
                      </pic:blipFill>
                      <pic:spPr bwMode="auto">
                        <a:xfrm>
                          <a:off x="411480" y="182880"/>
                          <a:ext cx="1676400" cy="166052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64D9AC5A" id="Group 27" o:spid="_x0000_s1026" style="position:absolute;margin-left:543.5pt;margin-top:-49.15pt;width:594.7pt;height:149.65pt;z-index:251676672;mso-position-horizontal:right;mso-position-horizontal-relative:page;mso-width-relative:margin;mso-height-relative:margin" coordorigin="-76" coordsize="75514,19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JH+fwEG&#10;AMHJRwY98roHAAAAAElFTkSuQmCCUEsDBAoAAAAAAAAAIQAftH3Nlf4OAJX+DgAUAAAAZHJzL21l&#10;ZGlhL2ltYWdlMi5wbmeJUE5HDQoaCgAAAA1JSERSAAATiQAAE4gIBgAAALJa7PUAAAAJcEhZcwAA&#10;LiMAAC4jAXilP3YAACAASURBVHja7NxBAQAgAIQwtX/nswaPLQIBuNsOAAAAAAAAAAAAAAAAAAAA&#10;AAAAAA1PAgAAAAAAAAAAAAAAAAAAAAAAAIAO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6;width:75514;height:19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yO3K9AAAA2gAAAA8AAABkcnMvZG93bnJldi54bWxEj8EKwjAQRO+C/xBW8KapCqLVKCIK9Wj1&#10;A5ZmbavNpjTR1r83guBxmJk3zHrbmUq8qHGlZQWTcQSCOLO65FzB9XIcLUA4j6yxskwK3uRgu+n3&#10;1hhr2/KZXqnPRYCwi1FB4X0dS+myggy6sa2Jg3ezjUEfZJNL3WAb4KaS0yiaS4Mlh4UCa9oXlD3S&#10;p1GQmN3yfkivD63zWeLfp0mq20qp4aDbrUB46vw//GsnWsEMvlfCDZCb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fI7cr0AAADaAAAADwAAAAAAAAAAAAAAAACfAgAAZHJz&#10;L2Rvd25yZXYueG1sUEsFBgAAAAAEAAQA9wAAAIkDAAAAAA==&#10;">
                <v:imagedata r:id="rId3" o:title=""/>
                <v:path arrowok="t"/>
              </v:shape>
              <v:shape id="Picture 2" o:spid="_x0000_s1028" type="#_x0000_t75" alt="NEW_ELM_TREE_LOGO_12_PDF (1)" style="position:absolute;left:4114;top:1828;width:16764;height:16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d3CAAAA2gAAAA8AAABkcnMvZG93bnJldi54bWxEj82KAjEQhO+C7xBa8CKacQ67MhpFhAXF&#10;w+LPAzSTnh+ddMYkO45vv1kQ9lhU1VfUatObRnTkfG1ZwXyWgCDOra65VHC9fE0XIHxA1thYJgUv&#10;8rBZDwcrzLR98om6cyhFhLDPUEEVQptJ6fOKDPqZbYmjV1hnMETpSqkdPiPcNDJNkg9psOa4UGFL&#10;u4ry+/nHKGjn3bHwZXoj9ym/J9YftsXjoNR41G+XIAL14T/8bu+1ghT+rsQb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hc3dwgAAANoAAAAPAAAAAAAAAAAAAAAAAJ8C&#10;AABkcnMvZG93bnJldi54bWxQSwUGAAAAAAQABAD3AAAAjgMAAAAA&#10;">
                <v:imagedata r:id="rId4" o:title="NEW_ELM_TREE_LOGO_12_PDF (1)" croptop="6616f" cropbottom="6227f" cropleft="6128f" cropright="6226f"/>
                <v:path arrowok="t"/>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B7B7F"/>
    <w:multiLevelType w:val="hybridMultilevel"/>
    <w:tmpl w:val="749AA2CA"/>
    <w:lvl w:ilvl="0" w:tplc="38B609BA">
      <w:start w:val="1"/>
      <w:numFmt w:val="bullet"/>
      <w:lvlText w:val=""/>
      <w:lvlJc w:val="left"/>
      <w:pPr>
        <w:ind w:left="810" w:hanging="360"/>
      </w:pPr>
      <w:rPr>
        <w:rFonts w:ascii="Symbol" w:hAnsi="Symbol" w:hint="default"/>
        <w:color w:val="A8D08D" w:themeColor="accent6" w:themeTint="99"/>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17164681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53E"/>
    <w:rsid w:val="000306A0"/>
    <w:rsid w:val="000907D4"/>
    <w:rsid w:val="00130DB8"/>
    <w:rsid w:val="00144C77"/>
    <w:rsid w:val="001C6954"/>
    <w:rsid w:val="001D4D00"/>
    <w:rsid w:val="001D5E85"/>
    <w:rsid w:val="002531FC"/>
    <w:rsid w:val="002C5718"/>
    <w:rsid w:val="003637D7"/>
    <w:rsid w:val="003838C5"/>
    <w:rsid w:val="003F3C7F"/>
    <w:rsid w:val="00467C50"/>
    <w:rsid w:val="00493694"/>
    <w:rsid w:val="004A63E5"/>
    <w:rsid w:val="004C1DC1"/>
    <w:rsid w:val="004D5741"/>
    <w:rsid w:val="004D600F"/>
    <w:rsid w:val="004E5477"/>
    <w:rsid w:val="005A2034"/>
    <w:rsid w:val="005A3F0F"/>
    <w:rsid w:val="005C2A45"/>
    <w:rsid w:val="005F4DE8"/>
    <w:rsid w:val="006632F3"/>
    <w:rsid w:val="00683A72"/>
    <w:rsid w:val="00692E3F"/>
    <w:rsid w:val="006A319B"/>
    <w:rsid w:val="006B1420"/>
    <w:rsid w:val="007101B5"/>
    <w:rsid w:val="00742157"/>
    <w:rsid w:val="007737CC"/>
    <w:rsid w:val="00784F17"/>
    <w:rsid w:val="00794BB0"/>
    <w:rsid w:val="007A4F72"/>
    <w:rsid w:val="007B61BF"/>
    <w:rsid w:val="007C3283"/>
    <w:rsid w:val="007F0529"/>
    <w:rsid w:val="007F122E"/>
    <w:rsid w:val="00800B97"/>
    <w:rsid w:val="00810EE0"/>
    <w:rsid w:val="008171FE"/>
    <w:rsid w:val="00827457"/>
    <w:rsid w:val="00833BD3"/>
    <w:rsid w:val="00863358"/>
    <w:rsid w:val="00871D31"/>
    <w:rsid w:val="00872985"/>
    <w:rsid w:val="00873279"/>
    <w:rsid w:val="008817AB"/>
    <w:rsid w:val="008D367B"/>
    <w:rsid w:val="008F496A"/>
    <w:rsid w:val="008F7E78"/>
    <w:rsid w:val="00935CA2"/>
    <w:rsid w:val="00976880"/>
    <w:rsid w:val="0099231C"/>
    <w:rsid w:val="009D7448"/>
    <w:rsid w:val="00A11478"/>
    <w:rsid w:val="00A16BC3"/>
    <w:rsid w:val="00A229F8"/>
    <w:rsid w:val="00A2663D"/>
    <w:rsid w:val="00A43131"/>
    <w:rsid w:val="00A77411"/>
    <w:rsid w:val="00A9109F"/>
    <w:rsid w:val="00AA734A"/>
    <w:rsid w:val="00B06718"/>
    <w:rsid w:val="00B82BEB"/>
    <w:rsid w:val="00B9407B"/>
    <w:rsid w:val="00BA7D47"/>
    <w:rsid w:val="00BB450E"/>
    <w:rsid w:val="00BB73EE"/>
    <w:rsid w:val="00BC61D2"/>
    <w:rsid w:val="00C0659B"/>
    <w:rsid w:val="00C33BCC"/>
    <w:rsid w:val="00CB2EC1"/>
    <w:rsid w:val="00CE053E"/>
    <w:rsid w:val="00CE0B33"/>
    <w:rsid w:val="00D042A1"/>
    <w:rsid w:val="00D64755"/>
    <w:rsid w:val="00DA0088"/>
    <w:rsid w:val="00DA22C3"/>
    <w:rsid w:val="00DF48B5"/>
    <w:rsid w:val="00E638A6"/>
    <w:rsid w:val="00E77DC5"/>
    <w:rsid w:val="00EC0AE8"/>
    <w:rsid w:val="00ED34D6"/>
    <w:rsid w:val="00EE6E39"/>
    <w:rsid w:val="00EF6966"/>
    <w:rsid w:val="00F126F9"/>
    <w:rsid w:val="00FA32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C0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29F8"/>
    <w:rPr>
      <w:color w:val="808080"/>
    </w:rPr>
  </w:style>
  <w:style w:type="table" w:styleId="TableGrid">
    <w:name w:val="Table Grid"/>
    <w:basedOn w:val="TableNormal"/>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2A45"/>
    <w:pPr>
      <w:ind w:left="720"/>
      <w:contextualSpacing/>
    </w:pPr>
  </w:style>
  <w:style w:type="character" w:customStyle="1" w:styleId="shorttext">
    <w:name w:val="short_text"/>
    <w:basedOn w:val="DefaultParagraphFont"/>
    <w:rsid w:val="00E77DC5"/>
  </w:style>
  <w:style w:type="character" w:customStyle="1" w:styleId="hps">
    <w:name w:val="hps"/>
    <w:basedOn w:val="DefaultParagraphFont"/>
    <w:rsid w:val="00E77DC5"/>
  </w:style>
  <w:style w:type="paragraph" w:styleId="Header">
    <w:name w:val="header"/>
    <w:basedOn w:val="Normal"/>
    <w:link w:val="HeaderChar"/>
    <w:uiPriority w:val="99"/>
    <w:unhideWhenUsed/>
    <w:rsid w:val="002C57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5718"/>
    <w:rPr>
      <w:lang w:val="de-DE"/>
    </w:rPr>
  </w:style>
  <w:style w:type="paragraph" w:styleId="Footer">
    <w:name w:val="footer"/>
    <w:basedOn w:val="Normal"/>
    <w:link w:val="FooterChar"/>
    <w:uiPriority w:val="99"/>
    <w:unhideWhenUsed/>
    <w:rsid w:val="002C5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5718"/>
    <w:rPr>
      <w:lang w:val="de-DE"/>
    </w:rPr>
  </w:style>
  <w:style w:type="paragraph" w:styleId="BalloonText">
    <w:name w:val="Balloon Text"/>
    <w:basedOn w:val="Normal"/>
    <w:link w:val="BalloonTextChar"/>
    <w:uiPriority w:val="99"/>
    <w:semiHidden/>
    <w:unhideWhenUsed/>
    <w:rsid w:val="00A114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478"/>
    <w:rPr>
      <w:rFonts w:ascii="Tahoma" w:hAnsi="Tahoma" w:cs="Tahoma"/>
      <w:sz w:val="16"/>
      <w:szCs w:val="16"/>
      <w:lang w:val="de-DE"/>
    </w:rPr>
  </w:style>
  <w:style w:type="paragraph" w:styleId="Salutation">
    <w:name w:val="Salutation"/>
    <w:basedOn w:val="NormalIndent"/>
    <w:next w:val="Normal"/>
    <w:link w:val="SalutationChar"/>
    <w:uiPriority w:val="4"/>
    <w:unhideWhenUsed/>
    <w:qFormat/>
    <w:rsid w:val="006A319B"/>
    <w:pPr>
      <w:spacing w:after="200" w:line="276" w:lineRule="auto"/>
      <w:ind w:left="0"/>
    </w:pPr>
    <w:rPr>
      <w:rFonts w:eastAsiaTheme="minorEastAsia" w:cstheme="minorHAnsi"/>
      <w:b/>
      <w:color w:val="323E4F" w:themeColor="text2" w:themeShade="BF"/>
      <w:sz w:val="20"/>
      <w:szCs w:val="20"/>
      <w:lang w:eastAsia="ja-JP"/>
    </w:rPr>
  </w:style>
  <w:style w:type="character" w:customStyle="1" w:styleId="SalutationChar">
    <w:name w:val="Salutation Char"/>
    <w:basedOn w:val="DefaultParagraphFont"/>
    <w:link w:val="Salutation"/>
    <w:uiPriority w:val="4"/>
    <w:rsid w:val="006A319B"/>
    <w:rPr>
      <w:rFonts w:eastAsiaTheme="minorEastAsia" w:cstheme="minorHAnsi"/>
      <w:b/>
      <w:color w:val="323E4F" w:themeColor="text2" w:themeShade="BF"/>
      <w:sz w:val="20"/>
      <w:szCs w:val="20"/>
      <w:lang w:val="de-DE" w:eastAsia="ja-JP"/>
    </w:rPr>
  </w:style>
  <w:style w:type="paragraph" w:styleId="NormalIndent">
    <w:name w:val="Normal Indent"/>
    <w:basedOn w:val="Normal"/>
    <w:uiPriority w:val="99"/>
    <w:semiHidden/>
    <w:unhideWhenUsed/>
    <w:rsid w:val="006A319B"/>
    <w:pPr>
      <w:ind w:left="708"/>
    </w:pPr>
  </w:style>
  <w:style w:type="character" w:styleId="Hyperlink">
    <w:name w:val="Hyperlink"/>
    <w:basedOn w:val="DefaultParagraphFont"/>
    <w:uiPriority w:val="99"/>
    <w:unhideWhenUsed/>
    <w:rsid w:val="00C0659B"/>
    <w:rPr>
      <w:color w:val="0563C1" w:themeColor="hyperlink"/>
      <w:u w:val="single"/>
    </w:rPr>
  </w:style>
  <w:style w:type="character" w:customStyle="1" w:styleId="UnresolvedMention1">
    <w:name w:val="Unresolved Mention1"/>
    <w:basedOn w:val="DefaultParagraphFont"/>
    <w:uiPriority w:val="99"/>
    <w:semiHidden/>
    <w:unhideWhenUsed/>
    <w:rsid w:val="00C0659B"/>
    <w:rPr>
      <w:color w:val="808080"/>
      <w:shd w:val="clear" w:color="auto" w:fill="E6E6E6"/>
    </w:rPr>
  </w:style>
  <w:style w:type="paragraph" w:customStyle="1" w:styleId="InsideAddress">
    <w:name w:val="Inside Address"/>
    <w:basedOn w:val="Normal"/>
    <w:rsid w:val="005F4DE8"/>
    <w:pPr>
      <w:spacing w:after="0" w:line="220" w:lineRule="atLeast"/>
      <w:jc w:val="both"/>
    </w:pPr>
    <w:rPr>
      <w:rFonts w:ascii="Arial" w:eastAsia="Times New Roman" w:hAnsi="Arial" w:cs="Times New Roman"/>
      <w:spacing w:val="-5"/>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486582">
      <w:bodyDiv w:val="1"/>
      <w:marLeft w:val="0"/>
      <w:marRight w:val="0"/>
      <w:marTop w:val="0"/>
      <w:marBottom w:val="0"/>
      <w:divBdr>
        <w:top w:val="none" w:sz="0" w:space="0" w:color="auto"/>
        <w:left w:val="none" w:sz="0" w:space="0" w:color="auto"/>
        <w:bottom w:val="none" w:sz="0" w:space="0" w:color="auto"/>
        <w:right w:val="none" w:sz="0" w:space="0" w:color="auto"/>
      </w:divBdr>
    </w:div>
    <w:div w:id="405222716">
      <w:bodyDiv w:val="1"/>
      <w:marLeft w:val="0"/>
      <w:marRight w:val="0"/>
      <w:marTop w:val="0"/>
      <w:marBottom w:val="0"/>
      <w:divBdr>
        <w:top w:val="none" w:sz="0" w:space="0" w:color="auto"/>
        <w:left w:val="none" w:sz="0" w:space="0" w:color="auto"/>
        <w:bottom w:val="none" w:sz="0" w:space="0" w:color="auto"/>
        <w:right w:val="none" w:sz="0" w:space="0" w:color="auto"/>
      </w:divBdr>
    </w:div>
    <w:div w:id="408236257">
      <w:bodyDiv w:val="1"/>
      <w:marLeft w:val="0"/>
      <w:marRight w:val="0"/>
      <w:marTop w:val="0"/>
      <w:marBottom w:val="0"/>
      <w:divBdr>
        <w:top w:val="none" w:sz="0" w:space="0" w:color="auto"/>
        <w:left w:val="none" w:sz="0" w:space="0" w:color="auto"/>
        <w:bottom w:val="none" w:sz="0" w:space="0" w:color="auto"/>
        <w:right w:val="none" w:sz="0" w:space="0" w:color="auto"/>
      </w:divBdr>
    </w:div>
    <w:div w:id="801576527">
      <w:bodyDiv w:val="1"/>
      <w:marLeft w:val="0"/>
      <w:marRight w:val="0"/>
      <w:marTop w:val="0"/>
      <w:marBottom w:val="0"/>
      <w:divBdr>
        <w:top w:val="none" w:sz="0" w:space="0" w:color="auto"/>
        <w:left w:val="none" w:sz="0" w:space="0" w:color="auto"/>
        <w:bottom w:val="none" w:sz="0" w:space="0" w:color="auto"/>
        <w:right w:val="none" w:sz="0" w:space="0" w:color="auto"/>
      </w:divBdr>
    </w:div>
    <w:div w:id="1073312367">
      <w:bodyDiv w:val="1"/>
      <w:marLeft w:val="0"/>
      <w:marRight w:val="0"/>
      <w:marTop w:val="0"/>
      <w:marBottom w:val="0"/>
      <w:divBdr>
        <w:top w:val="none" w:sz="0" w:space="0" w:color="auto"/>
        <w:left w:val="none" w:sz="0" w:space="0" w:color="auto"/>
        <w:bottom w:val="none" w:sz="0" w:space="0" w:color="auto"/>
        <w:right w:val="none" w:sz="0" w:space="0" w:color="auto"/>
      </w:divBdr>
    </w:div>
    <w:div w:id="1108279976">
      <w:bodyDiv w:val="1"/>
      <w:marLeft w:val="0"/>
      <w:marRight w:val="0"/>
      <w:marTop w:val="0"/>
      <w:marBottom w:val="0"/>
      <w:divBdr>
        <w:top w:val="none" w:sz="0" w:space="0" w:color="auto"/>
        <w:left w:val="none" w:sz="0" w:space="0" w:color="auto"/>
        <w:bottom w:val="none" w:sz="0" w:space="0" w:color="auto"/>
        <w:right w:val="none" w:sz="0" w:space="0" w:color="auto"/>
      </w:divBdr>
    </w:div>
    <w:div w:id="1119298464">
      <w:bodyDiv w:val="1"/>
      <w:marLeft w:val="0"/>
      <w:marRight w:val="0"/>
      <w:marTop w:val="0"/>
      <w:marBottom w:val="0"/>
      <w:divBdr>
        <w:top w:val="none" w:sz="0" w:space="0" w:color="auto"/>
        <w:left w:val="none" w:sz="0" w:space="0" w:color="auto"/>
        <w:bottom w:val="none" w:sz="0" w:space="0" w:color="auto"/>
        <w:right w:val="none" w:sz="0" w:space="0" w:color="auto"/>
      </w:divBdr>
    </w:div>
    <w:div w:id="1156454564">
      <w:bodyDiv w:val="1"/>
      <w:marLeft w:val="0"/>
      <w:marRight w:val="0"/>
      <w:marTop w:val="0"/>
      <w:marBottom w:val="0"/>
      <w:divBdr>
        <w:top w:val="none" w:sz="0" w:space="0" w:color="auto"/>
        <w:left w:val="none" w:sz="0" w:space="0" w:color="auto"/>
        <w:bottom w:val="none" w:sz="0" w:space="0" w:color="auto"/>
        <w:right w:val="none" w:sz="0" w:space="0" w:color="auto"/>
      </w:divBdr>
    </w:div>
    <w:div w:id="1204172029">
      <w:bodyDiv w:val="1"/>
      <w:marLeft w:val="0"/>
      <w:marRight w:val="0"/>
      <w:marTop w:val="0"/>
      <w:marBottom w:val="0"/>
      <w:divBdr>
        <w:top w:val="none" w:sz="0" w:space="0" w:color="auto"/>
        <w:left w:val="none" w:sz="0" w:space="0" w:color="auto"/>
        <w:bottom w:val="none" w:sz="0" w:space="0" w:color="auto"/>
        <w:right w:val="none" w:sz="0" w:space="0" w:color="auto"/>
      </w:divBdr>
    </w:div>
    <w:div w:id="1486430203">
      <w:bodyDiv w:val="1"/>
      <w:marLeft w:val="0"/>
      <w:marRight w:val="0"/>
      <w:marTop w:val="0"/>
      <w:marBottom w:val="0"/>
      <w:divBdr>
        <w:top w:val="none" w:sz="0" w:space="0" w:color="auto"/>
        <w:left w:val="none" w:sz="0" w:space="0" w:color="auto"/>
        <w:bottom w:val="none" w:sz="0" w:space="0" w:color="auto"/>
        <w:right w:val="none" w:sz="0" w:space="0" w:color="auto"/>
      </w:divBdr>
    </w:div>
    <w:div w:id="1610232868">
      <w:bodyDiv w:val="1"/>
      <w:marLeft w:val="0"/>
      <w:marRight w:val="0"/>
      <w:marTop w:val="0"/>
      <w:marBottom w:val="0"/>
      <w:divBdr>
        <w:top w:val="none" w:sz="0" w:space="0" w:color="auto"/>
        <w:left w:val="none" w:sz="0" w:space="0" w:color="auto"/>
        <w:bottom w:val="none" w:sz="0" w:space="0" w:color="auto"/>
        <w:right w:val="none" w:sz="0" w:space="0" w:color="auto"/>
      </w:divBdr>
    </w:div>
    <w:div w:id="1788625095">
      <w:bodyDiv w:val="1"/>
      <w:marLeft w:val="0"/>
      <w:marRight w:val="0"/>
      <w:marTop w:val="0"/>
      <w:marBottom w:val="0"/>
      <w:divBdr>
        <w:top w:val="none" w:sz="0" w:space="0" w:color="auto"/>
        <w:left w:val="none" w:sz="0" w:space="0" w:color="auto"/>
        <w:bottom w:val="none" w:sz="0" w:space="0" w:color="auto"/>
        <w:right w:val="none" w:sz="0" w:space="0" w:color="auto"/>
      </w:divBdr>
    </w:div>
    <w:div w:id="195790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m\AppData\Roaming\Microsoft\Templates\Business%20letter%20(Green%20Forest%20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D8486-0263-4F59-B35C-AE70BE891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letter (Green Forest design)</Template>
  <TotalTime>0</TotalTime>
  <Pages>2</Pages>
  <Words>598</Words>
  <Characters>3410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2022-09-11T14:48:00Z</dcterms:created>
  <dcterms:modified xsi:type="dcterms:W3CDTF">2022-09-11T14:48:00Z</dcterms:modified>
</cp:coreProperties>
</file>